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D72BDD4"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smallCaps w:val="0"/>
          <w:color w:val="333333"/>
          <w:spacing w:val="0"/>
          <w:sz w:val="44"/>
          <w:szCs w:val="44"/>
          <w:shd w:val="clear" w:color="auto" w:fill="FFFFFF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smallCaps w:val="0"/>
          <w:color w:val="333333"/>
          <w:spacing w:val="0"/>
          <w:sz w:val="44"/>
          <w:szCs w:val="44"/>
          <w:shd w:val="clear" w:color="auto" w:fill="FFFFFF"/>
        </w:rPr>
        <w:t>邢台市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smallCaps w:val="0"/>
          <w:color w:val="333333"/>
          <w:spacing w:val="0"/>
          <w:sz w:val="44"/>
          <w:szCs w:val="44"/>
          <w:shd w:val="clear" w:color="auto" w:fill="FFFFFF"/>
          <w:lang w:eastAsia="zh-CN"/>
        </w:rPr>
        <w:t>隆尧县医疗保障局</w:t>
      </w:r>
    </w:p>
    <w:p w14:paraId="4D85783C"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smallCaps w:val="0"/>
          <w:color w:val="333333"/>
          <w:spacing w:val="0"/>
          <w:sz w:val="44"/>
          <w:szCs w:val="44"/>
          <w:shd w:val="clear" w:color="auto" w:fill="FFFFFF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smallCaps w:val="0"/>
          <w:color w:val="333333"/>
          <w:spacing w:val="0"/>
          <w:sz w:val="44"/>
          <w:szCs w:val="44"/>
          <w:shd w:val="clear" w:color="auto" w:fill="FFFFFF"/>
        </w:rPr>
        <w:t>202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small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5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smallCaps w:val="0"/>
          <w:color w:val="333333"/>
          <w:spacing w:val="0"/>
          <w:sz w:val="44"/>
          <w:szCs w:val="44"/>
          <w:shd w:val="clear" w:color="auto" w:fill="FFFFFF"/>
        </w:rPr>
        <w:t>年政府信息公开工作年度报告</w:t>
      </w:r>
    </w:p>
    <w:p w14:paraId="287A7B67"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长城小标宋体" w:hAnsi="长城小标宋体" w:eastAsia="长城小标宋体" w:cs="长城小标宋体"/>
          <w:b w:val="0"/>
          <w:bCs/>
          <w:i w:val="0"/>
          <w:caps w:val="0"/>
          <w:smallCaps w:val="0"/>
          <w:color w:val="333333"/>
          <w:spacing w:val="0"/>
          <w:sz w:val="44"/>
          <w:szCs w:val="44"/>
          <w:shd w:val="clear" w:color="auto" w:fill="FFFFFF"/>
        </w:rPr>
      </w:pPr>
    </w:p>
    <w:p w14:paraId="31F6C9FE"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  <w:t>年，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  <w:lang w:val="en-US" w:eastAsia="zh-CN"/>
        </w:rPr>
        <w:t>隆尧县医疗保障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局坚持</w:t>
      </w:r>
      <w:r>
        <w:rPr>
          <w:rFonts w:hint="eastAsia" w:ascii="仿宋_GB2312" w:hAnsi="仿宋_GB2312" w:eastAsia="仿宋_GB2312" w:cs="仿宋_GB2312"/>
          <w:sz w:val="32"/>
          <w:szCs w:val="32"/>
        </w:rPr>
        <w:t>以习近平新时代中国特色社会主义思想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为指导，认真贯彻落实</w:t>
      </w:r>
      <w:r>
        <w:rPr>
          <w:rFonts w:hint="eastAsia" w:ascii="仿宋_GB2312" w:hAnsi="仿宋_GB2312" w:eastAsia="仿宋_GB2312" w:cs="仿宋_GB2312"/>
          <w:sz w:val="32"/>
          <w:szCs w:val="32"/>
        </w:rPr>
        <w:t>党的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二十</w:t>
      </w:r>
      <w:r>
        <w:rPr>
          <w:rFonts w:hint="eastAsia" w:ascii="仿宋_GB2312" w:hAnsi="仿宋_GB2312" w:eastAsia="仿宋_GB2312" w:cs="仿宋_GB2312"/>
          <w:sz w:val="32"/>
          <w:szCs w:val="32"/>
        </w:rPr>
        <w:t>大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二十届三中、四中全会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精神</w:t>
      </w:r>
      <w:r>
        <w:rPr>
          <w:rFonts w:hint="eastAsia" w:ascii="仿宋_GB2312" w:hAnsi="仿宋_GB2312" w:eastAsia="仿宋_GB2312" w:cs="仿宋_GB2312"/>
          <w:sz w:val="32"/>
          <w:szCs w:val="32"/>
        </w:rPr>
        <w:t>，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  <w:t>严格落实党中央、国务院关于全面推进政务公开工作的部署，对标《202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  <w:t>年邢台市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  <w:lang w:eastAsia="zh-CN"/>
        </w:rPr>
        <w:t>隆尧县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  <w:t>政务公开工作要点》，着力做好主动公开、依申请公开、公开平台建设、推进基层政务公开标准化、规范化工作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  <w:lang w:eastAsia="zh-CN"/>
        </w:rPr>
        <w:t>，圆满完成了上级下达的各项目标任务。</w:t>
      </w:r>
    </w:p>
    <w:p w14:paraId="03B6686E"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3" w:firstLineChars="200"/>
        <w:jc w:val="both"/>
        <w:textAlignment w:val="auto"/>
        <w:rPr>
          <w:rFonts w:hint="eastAsia" w:ascii="仿宋_GB2312" w:hAnsi="仿宋_GB2312" w:eastAsia="仿宋_GB2312" w:cs="仿宋_GB2312"/>
          <w:b/>
          <w:bCs/>
          <w:i w:val="0"/>
          <w:caps w:val="0"/>
          <w:smallCaps w:val="0"/>
          <w:color w:val="333333"/>
          <w:spacing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bCs/>
          <w:i w:val="0"/>
          <w:caps w:val="0"/>
          <w:smallCaps w:val="0"/>
          <w:color w:val="333333"/>
          <w:spacing w:val="0"/>
          <w:sz w:val="32"/>
          <w:szCs w:val="32"/>
          <w:lang w:eastAsia="zh-CN"/>
        </w:rPr>
        <w:t>一、总体情况</w:t>
      </w:r>
    </w:p>
    <w:p w14:paraId="5959B373"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  <w:t>（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  <w:lang w:eastAsia="zh-CN"/>
        </w:rPr>
        <w:t>一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  <w:t>）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  <w:lang w:eastAsia="zh-CN"/>
        </w:rPr>
        <w:t>加强主动公开。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  <w:t>主动公开政府信息的主要类别情况。一是对重大项目、公共资源配置、行政职权、人事信息、工作报告、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  <w:lang w:eastAsia="zh-CN"/>
        </w:rPr>
        <w:t>医疗救助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  <w:t>等进行公开。二是对行政许可和行政处罚进行双公示。三是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  <w:lang w:eastAsia="zh-CN"/>
        </w:rPr>
        <w:t>利用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  <w:t>公示栏公示群众</w:t>
      </w:r>
      <w:r>
        <w:rPr>
          <w:rFonts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  <w:t>反映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  <w:t>热点问题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  <w:t>重大决定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  <w:lang w:val="en-US" w:eastAsia="zh-CN"/>
        </w:rPr>
        <w:t>以及工作部署情况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  <w:t>不断强化便民服务。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  <w:lang w:val="en-US" w:eastAsia="zh-CN"/>
        </w:rPr>
        <w:t>2025年</w:t>
      </w:r>
      <w:r>
        <w:rPr>
          <w:rFonts w:hint="eastAsia" w:ascii="仿宋_GB2312" w:hAnsi="仿宋_GB2312" w:eastAsia="仿宋_GB2312" w:cs="仿宋_GB2312"/>
          <w:sz w:val="32"/>
          <w:szCs w:val="32"/>
        </w:rPr>
        <w:t>在隆尧县人民政府信息公开平台主动公开政府信息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12</w:t>
      </w:r>
      <w:r>
        <w:rPr>
          <w:rFonts w:hint="eastAsia" w:ascii="仿宋_GB2312" w:hAnsi="仿宋_GB2312" w:eastAsia="仿宋_GB2312" w:cs="仿宋_GB2312"/>
          <w:sz w:val="32"/>
          <w:szCs w:val="32"/>
        </w:rPr>
        <w:t>条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.</w:t>
      </w:r>
    </w:p>
    <w:p w14:paraId="4B6DFB0D"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</w:pPr>
      <w:r>
        <w:rPr>
          <w:rFonts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  <w:t>（二）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  <w:lang w:eastAsia="zh-CN"/>
        </w:rPr>
        <w:t>规范</w:t>
      </w:r>
      <w:r>
        <w:rPr>
          <w:rFonts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  <w:t>申请公开。202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  <w:lang w:val="en-US" w:eastAsia="zh-CN"/>
        </w:rPr>
        <w:t>5</w:t>
      </w:r>
      <w:r>
        <w:rPr>
          <w:rFonts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  <w:t>年我局未收到申请，无依申请公开信息。</w:t>
      </w:r>
    </w:p>
    <w:p w14:paraId="64D33739"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</w:pPr>
      <w:r>
        <w:rPr>
          <w:rFonts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  <w:t>(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  <w:lang w:eastAsia="zh-CN"/>
        </w:rPr>
        <w:t>三</w:t>
      </w:r>
      <w:r>
        <w:rPr>
          <w:rFonts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  <w:t>)公开平台建设情况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  <w:lang w:eastAsia="zh-CN"/>
        </w:rPr>
        <w:t>。</w:t>
      </w:r>
      <w:r>
        <w:rPr>
          <w:rFonts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  <w:t>利用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  <w:lang w:eastAsia="zh-CN"/>
        </w:rPr>
        <w:t>隆尧</w:t>
      </w:r>
      <w:r>
        <w:rPr>
          <w:rFonts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  <w:t>县人民政府网站，做好重点信息公开和专题信息的公开。</w:t>
      </w:r>
    </w:p>
    <w:p w14:paraId="79125C47"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  <w:t>（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  <w:lang w:eastAsia="zh-CN"/>
        </w:rPr>
        <w:t>四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  <w:t>）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  <w:lang w:eastAsia="zh-CN"/>
        </w:rPr>
        <w:t>加强组织协调监督保障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  <w:t>。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  <w:lang w:eastAsia="zh-CN"/>
        </w:rPr>
        <w:t>安排专人负责日常政务公开工作，严格审核局机关和股室信息公开内容，公开政府信息时，落实好“三审三校”制度，切实对所公开的内容严格审核，提高本单位信息公开工作规范化。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  <w:t>进一步完善了业务培训、考核评估、标准化建设等工作机制。就新修订的《中华人民共和国政府信息公开条例》等进行学习交流，并结合本单位实际，及时修订完善配套政策措施，促进了政务公开工作业务能力进一步提升。</w:t>
      </w:r>
    </w:p>
    <w:p w14:paraId="382CF6DF"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  <w:lang w:eastAsia="zh-CN"/>
        </w:rPr>
        <w:t>（五）严格政府信息管理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  <w:t>。通过政府信息公开平台及时主动公开县委、县政府重点工作分工情况，按照责任股室职责分工，在医保局公示栏或隆尧县医保局微信公众号公开执行过程、落实步骤和工作结果等相关信息。制定了主动公开基本目录，结合机构改革和职能优化，依照“三定”方案，及时在隆尧县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  <w:lang w:val="en-US" w:eastAsia="zh-CN"/>
        </w:rPr>
        <w:t>政府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  <w:t>信息公开平台公开县医保局主要职责、机构设置和职能、联系电话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  <w:lang w:val="en-US" w:eastAsia="zh-CN"/>
        </w:rPr>
        <w:t>等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  <w:t>。主动公开部门预决算、专项资金管理和使用情况、“三公”经费情况等信息。加大医保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  <w:lang w:val="en-US" w:eastAsia="zh-CN"/>
        </w:rPr>
        <w:t>政策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  <w:t>等信息公开力度。主动公开办事指南、办理过程和办理结果。在隆尧县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  <w:lang w:val="en-US" w:eastAsia="zh-CN"/>
        </w:rPr>
        <w:t>政府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  <w:t>信息公开平台及时公开医保系统工作成效和突出成果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  <w:lang w:eastAsia="zh-CN"/>
        </w:rPr>
        <w:t>。</w:t>
      </w:r>
    </w:p>
    <w:p w14:paraId="7B5DA21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74BD9821"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640" w:firstLineChars="200"/>
        <w:jc w:val="both"/>
        <w:rPr>
          <w:rFonts w:hint="eastAsia" w:ascii="黑体" w:hAnsi="黑体" w:eastAsia="黑体" w:cs="黑体"/>
          <w:b w:val="0"/>
          <w:bCs/>
          <w:i w:val="0"/>
          <w:caps w:val="0"/>
          <w:small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二、主动公开政府信息情况</w:t>
      </w:r>
    </w:p>
    <w:p w14:paraId="5ECDBCDB"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caps w:val="0"/>
          <w:smallCaps w:val="0"/>
          <w:color w:val="333333"/>
          <w:spacing w:val="0"/>
          <w:sz w:val="24"/>
          <w:szCs w:val="24"/>
        </w:rPr>
      </w:pPr>
    </w:p>
    <w:tbl>
      <w:tblPr>
        <w:tblStyle w:val="6"/>
        <w:tblW w:w="97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 w14:paraId="71336F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41519F9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第二十条第（一）项</w:t>
            </w:r>
          </w:p>
        </w:tc>
      </w:tr>
      <w:tr w14:paraId="051728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B7C6D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5A9DF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DA80C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8522C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数</w:t>
            </w:r>
          </w:p>
        </w:tc>
      </w:tr>
      <w:tr w14:paraId="7EFBC1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D2646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DCF571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B834B5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F52611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6F509C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BD365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067715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eastAsia="宋体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C9A87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eastAsia="宋体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9966E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56261E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093DA9D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第二十条第（五）项</w:t>
            </w:r>
          </w:p>
        </w:tc>
      </w:tr>
      <w:tr w14:paraId="23E2D0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B9C4C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99CE8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本年处理决定数量</w:t>
            </w:r>
          </w:p>
        </w:tc>
      </w:tr>
      <w:tr w14:paraId="40A332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6EA05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011B6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lang w:val="en-US"/>
              </w:rPr>
            </w:pPr>
            <w:r>
              <w:rPr>
                <w:rFonts w:ascii="Calibri" w:hAnsi="Calibri" w:eastAsia="宋体" w:cs="Calibri"/>
                <w:kern w:val="0"/>
                <w:sz w:val="21"/>
                <w:szCs w:val="21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/>
              </w:rPr>
              <w:t>0</w:t>
            </w:r>
          </w:p>
        </w:tc>
      </w:tr>
      <w:tr w14:paraId="0FC4A9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6E7B469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第二十条第（六）项</w:t>
            </w:r>
          </w:p>
        </w:tc>
      </w:tr>
      <w:tr w14:paraId="7F0FE0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89342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66F48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本年处理决定数量</w:t>
            </w:r>
          </w:p>
        </w:tc>
      </w:tr>
      <w:tr w14:paraId="1E222C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A4F1E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C0537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　0</w:t>
            </w:r>
          </w:p>
        </w:tc>
      </w:tr>
      <w:tr w14:paraId="5961C1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C62179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84D21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　0</w:t>
            </w:r>
          </w:p>
        </w:tc>
      </w:tr>
      <w:tr w14:paraId="628728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0FD5C2C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第二十条第（八）项</w:t>
            </w:r>
          </w:p>
        </w:tc>
      </w:tr>
      <w:tr w14:paraId="7650E8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AE793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9B8E54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本年收费金额（单位：万元）</w:t>
            </w:r>
          </w:p>
        </w:tc>
      </w:tr>
      <w:tr w14:paraId="5B90B3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F78D6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47B896">
            <w:pPr>
              <w:rPr>
                <w:rFonts w:hint="eastAsia" w:asci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 w14:paraId="1DE25B62">
      <w:pPr>
        <w:keepNext w:val="0"/>
        <w:keepLines w:val="0"/>
        <w:widowControl/>
        <w:suppressLineNumbers w:val="0"/>
        <w:jc w:val="left"/>
      </w:pPr>
    </w:p>
    <w:p w14:paraId="777617CA"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640" w:firstLineChars="200"/>
        <w:jc w:val="both"/>
        <w:rPr>
          <w:rFonts w:hint="eastAsia" w:ascii="黑体" w:hAnsi="黑体" w:eastAsia="黑体" w:cs="黑体"/>
          <w:b w:val="0"/>
          <w:bCs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三、收到和处理政府信息公开申请情况</w:t>
      </w:r>
    </w:p>
    <w:p w14:paraId="10E3B5A8"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caps w:val="0"/>
          <w:smallCaps w:val="0"/>
          <w:color w:val="333333"/>
          <w:spacing w:val="0"/>
          <w:sz w:val="24"/>
          <w:szCs w:val="24"/>
        </w:rPr>
      </w:pPr>
    </w:p>
    <w:tbl>
      <w:tblPr>
        <w:tblStyle w:val="6"/>
        <w:tblW w:w="9748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65"/>
        <w:gridCol w:w="941"/>
        <w:gridCol w:w="3197"/>
        <w:gridCol w:w="685"/>
        <w:gridCol w:w="734"/>
        <w:gridCol w:w="734"/>
        <w:gridCol w:w="685"/>
        <w:gridCol w:w="685"/>
        <w:gridCol w:w="685"/>
        <w:gridCol w:w="637"/>
      </w:tblGrid>
      <w:tr w14:paraId="3847BC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66967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/>
              </w:rPr>
              <w:t>（本列数据的勾稽关系为：第一项加第二项之和，等于第三项加第四项之和）</w:t>
            </w:r>
          </w:p>
        </w:tc>
        <w:tc>
          <w:tcPr>
            <w:tcW w:w="4845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2D3AE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申请人情况</w:t>
            </w:r>
          </w:p>
        </w:tc>
      </w:tr>
      <w:tr w14:paraId="7D0EC6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872DA0"/>
        </w:tc>
        <w:tc>
          <w:tcPr>
            <w:tcW w:w="685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BDF9C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自然人</w:t>
            </w:r>
          </w:p>
        </w:tc>
        <w:tc>
          <w:tcPr>
            <w:tcW w:w="3523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E87BA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法人或其他组织</w:t>
            </w:r>
          </w:p>
        </w:tc>
        <w:tc>
          <w:tcPr>
            <w:tcW w:w="637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2CECD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总计</w:t>
            </w:r>
          </w:p>
        </w:tc>
      </w:tr>
      <w:tr w14:paraId="0E43E1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5D80579"/>
        </w:tc>
        <w:tc>
          <w:tcPr>
            <w:tcW w:w="68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B60074"/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7BF423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商业</w:t>
            </w:r>
          </w:p>
          <w:p w14:paraId="65765F9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企业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83DBE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科研</w:t>
            </w:r>
          </w:p>
          <w:p w14:paraId="5CF2A43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机构</w:t>
            </w:r>
          </w:p>
        </w:tc>
        <w:tc>
          <w:tcPr>
            <w:tcW w:w="68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19AD2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社会公益组织</w:t>
            </w:r>
          </w:p>
        </w:tc>
        <w:tc>
          <w:tcPr>
            <w:tcW w:w="68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6AC771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法律服务机构</w:t>
            </w:r>
          </w:p>
        </w:tc>
        <w:tc>
          <w:tcPr>
            <w:tcW w:w="68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F69D3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其他</w:t>
            </w:r>
          </w:p>
        </w:tc>
        <w:tc>
          <w:tcPr>
            <w:tcW w:w="637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A93425"/>
        </w:tc>
      </w:tr>
      <w:tr w14:paraId="5BD2FD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D5420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一、本年新收政府信息公开申请数量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9CE472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233D0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8CCC4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F764A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1B94F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8005CE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DD231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 w14:paraId="2EB271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19121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二、上年结转政府信息公开申请数量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B16247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B6048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999978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7079F4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DFD3BD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4E9C7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3E9DC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 w14:paraId="5D1EAA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33A2A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三、本年度办理结果</w:t>
            </w:r>
          </w:p>
        </w:tc>
        <w:tc>
          <w:tcPr>
            <w:tcW w:w="4138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EF618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（一）予以公开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9CF5C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BE6F2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CF3283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C56407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04A01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62F5E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3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86784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 w14:paraId="7150EA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95632D"/>
        </w:tc>
        <w:tc>
          <w:tcPr>
            <w:tcW w:w="4138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4C478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/>
              </w:rPr>
              <w:t>（区分处理的，只计这一情形，不计其他情形）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1D8D7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03C30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43368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4CC46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6C2A2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D67C1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821E1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 w14:paraId="757D6A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FAE2FB"/>
        </w:tc>
        <w:tc>
          <w:tcPr>
            <w:tcW w:w="941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D9E83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（三）不予公开</w:t>
            </w: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16BE0C2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1.属于国家秘密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398C7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DBC8B0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F67DA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9AEB8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B5967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FB809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3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47CDA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 w14:paraId="785B63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1C9374"/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B9FE633"/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5E8AF2B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2.其他法律行政法规禁止公开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A9024A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1A129C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DA87CC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CD368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FE63A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4BE8C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66457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 w14:paraId="1D6414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639A9C"/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085ACB"/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5D2E85A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3.危及“三安全一稳定”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2C1AD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DCE19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4119E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F7E1BA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D9668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293FD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648B2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 w14:paraId="170096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9D907B"/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9FD3A0"/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0742871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4.保护第三方合法权益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ED581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1D470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5175CF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D8C51A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D1ED4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79056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8C311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 w14:paraId="2E4D6B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1B2574"/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57FF68"/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3C785A2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5.属于三类内部事务信息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D9E42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8EE4F8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2A987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51F5A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58B05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0EDF6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0E90A0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 w14:paraId="0C18A5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038DE59"/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81C1EC"/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55907DB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6.属于四类过程性信息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F9E22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1EF8E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335825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78AFA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081C1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6858CF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16190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 w14:paraId="772691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CEB581"/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A6AC0B"/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396CEF9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7.属于行政执法案卷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BE4542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46E36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FDA7C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3196E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048AE6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6C245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A1BB8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 w14:paraId="5A9F14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DAF132"/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1F24432"/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81B9FF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8.属于行政查询事项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C7384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102C1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5E8FE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6718F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41494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351E0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2B6EF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 w14:paraId="43FD0B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BC0FB4"/>
        </w:tc>
        <w:tc>
          <w:tcPr>
            <w:tcW w:w="941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015BC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（四）无法提供</w:t>
            </w: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5592F65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1.本机关不掌握相关政府信息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D6DEF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BB52E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2F9BC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313542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FA933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BE588B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95617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 w14:paraId="41B564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25F341"/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8B42530"/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46DAC3A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2.没有现成信息需要另行制作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CA22CC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68582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13C20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3CD3E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F55B83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BB7D7E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81A57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 w14:paraId="00D653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79421A"/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9AA1CF"/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2072954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3.补正后申请内容仍不明确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BE3180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9AA438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BC863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601900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002C6B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B3CDA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B703D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 w14:paraId="0BB6B7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B8512E9"/>
        </w:tc>
        <w:tc>
          <w:tcPr>
            <w:tcW w:w="941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014CEE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（五）不予处理</w:t>
            </w: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62EC051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1.信访举报投诉类申请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DCC79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D6DF07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BFF48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0A944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6586A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8582C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CBCCB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 w14:paraId="095B6C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286FA4"/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D6A065"/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1D00282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2.重复申请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1C4E03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0CB48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01E5D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79D36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CCBD8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D5F94F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5DF144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 w14:paraId="50D082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B4D7EEC"/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73335A"/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5C408D4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3.要求提供公开出版物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09A18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2BBD6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C4D85C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4FFD5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DDAB94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C473C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C2678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 w14:paraId="3CF1D0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89E185"/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22FBDF"/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</w:tcPr>
          <w:p w14:paraId="137056D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4.无正当理由大量反复申请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A67FE8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C6318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A1B7F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CBA40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18B4D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AAB771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11ED3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 w14:paraId="62FE05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3F5202"/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7C0322"/>
        </w:tc>
        <w:tc>
          <w:tcPr>
            <w:tcW w:w="3197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F05CB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5.要求行政机关确认或重新出具已获取信息</w:t>
            </w:r>
          </w:p>
        </w:tc>
        <w:tc>
          <w:tcPr>
            <w:tcW w:w="68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A4123B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D227DE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9D696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91C34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FFB03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5420A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4BAE8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 w14:paraId="0619B1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2D0584"/>
        </w:tc>
        <w:tc>
          <w:tcPr>
            <w:tcW w:w="941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C8A90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（六）其他处理</w:t>
            </w: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D2AB9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1.申请人无正当理由逾期不补正、行政机关不再处理其政府信息公开申请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72654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ED9F7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45636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F1680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09946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BFAA9A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9BC9C9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 w14:paraId="536793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D3B7431"/>
        </w:tc>
        <w:tc>
          <w:tcPr>
            <w:tcW w:w="941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4038A3"/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BDC2A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2.申请人逾期未按收费通知要求缴纳费用、行政机关不再处理其政府信息公开申请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9F06E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D11089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47D11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75074F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7AAA07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9E8D3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00818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 w14:paraId="6EBB76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4B115B"/>
        </w:tc>
        <w:tc>
          <w:tcPr>
            <w:tcW w:w="941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71F276"/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3C6F7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3.其他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8F6D4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25077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4693BA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566A5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1D426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03BF2F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FE015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 w14:paraId="58A0F6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64F4212"/>
        </w:tc>
        <w:tc>
          <w:tcPr>
            <w:tcW w:w="4138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9618E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（七）总计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6FCFF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C0909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0C432D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9B5DAF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B58F6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EF2D9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3CFCF0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  <w:tr w14:paraId="4D98A2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0D963B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四、结转下年度继续办理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D7660E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6082E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74D1E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932AF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FB23B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9C325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3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513E89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  <w:rPr>
                <w:rFonts w:hint="eastAsia" w:ascii="宋体"/>
                <w:sz w:val="24"/>
                <w:szCs w:val="24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</w:tr>
    </w:tbl>
    <w:p w14:paraId="7C14E8DE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caps w:val="0"/>
          <w:smallCaps w:val="0"/>
          <w:color w:val="333333"/>
          <w:spacing w:val="0"/>
          <w:sz w:val="24"/>
          <w:szCs w:val="24"/>
        </w:rPr>
      </w:pPr>
    </w:p>
    <w:p w14:paraId="4D835561"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640" w:firstLineChars="200"/>
        <w:jc w:val="both"/>
        <w:rPr>
          <w:rFonts w:hint="eastAsia" w:ascii="黑体" w:hAnsi="黑体" w:eastAsia="黑体" w:cs="黑体"/>
          <w:b w:val="0"/>
          <w:bCs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四、政府信息公开行政复议、行政诉讼情况</w:t>
      </w:r>
    </w:p>
    <w:p w14:paraId="0C823F5F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caps w:val="0"/>
          <w:smallCaps w:val="0"/>
          <w:color w:val="333333"/>
          <w:spacing w:val="0"/>
          <w:sz w:val="24"/>
          <w:szCs w:val="24"/>
        </w:rPr>
      </w:pPr>
    </w:p>
    <w:tbl>
      <w:tblPr>
        <w:tblStyle w:val="6"/>
        <w:tblW w:w="9748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42"/>
        <w:gridCol w:w="642"/>
        <w:gridCol w:w="642"/>
        <w:gridCol w:w="642"/>
        <w:gridCol w:w="642"/>
        <w:gridCol w:w="643"/>
        <w:gridCol w:w="643"/>
        <w:gridCol w:w="644"/>
        <w:gridCol w:w="644"/>
        <w:gridCol w:w="644"/>
        <w:gridCol w:w="644"/>
        <w:gridCol w:w="644"/>
        <w:gridCol w:w="644"/>
        <w:gridCol w:w="644"/>
        <w:gridCol w:w="744"/>
      </w:tblGrid>
      <w:tr w14:paraId="2A3BC7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1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88278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行政复议</w:t>
            </w:r>
          </w:p>
        </w:tc>
        <w:tc>
          <w:tcPr>
            <w:tcW w:w="6538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3B2460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行政诉讼</w:t>
            </w:r>
          </w:p>
        </w:tc>
      </w:tr>
      <w:tr w14:paraId="0E80EF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2A7F2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结果维持</w:t>
            </w:r>
          </w:p>
        </w:tc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8B5DC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纠正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C09A4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结果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14EA5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审结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F885E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总计</w:t>
            </w:r>
          </w:p>
        </w:tc>
        <w:tc>
          <w:tcPr>
            <w:tcW w:w="3218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A0F6E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未经复议直接起诉</w:t>
            </w:r>
          </w:p>
        </w:tc>
        <w:tc>
          <w:tcPr>
            <w:tcW w:w="332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7544B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复议后起诉</w:t>
            </w:r>
          </w:p>
        </w:tc>
      </w:tr>
      <w:tr w14:paraId="74158B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1A2F32D"/>
        </w:tc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C75744"/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0BFB61"/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EC6107"/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2C914D"/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C3822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维持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D87B3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纠正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59778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结果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0E21A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审结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F25E8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总计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B9574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维持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51CE6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纠正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8588E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其他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结果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F8A0A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审结</w:t>
            </w:r>
          </w:p>
        </w:tc>
        <w:tc>
          <w:tcPr>
            <w:tcW w:w="7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B47D1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/>
              </w:rPr>
              <w:t>总计</w:t>
            </w:r>
          </w:p>
        </w:tc>
      </w:tr>
      <w:tr w14:paraId="7E19F9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ACDA7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2A8B94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74F7D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9500F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48641D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4BD5B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54B2F4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C5FA2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C1707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AC0C6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11A2F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5112B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B7CB7E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B8B1D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80" w:afterAutospacing="0"/>
              <w:ind w:left="0" w:right="0"/>
              <w:jc w:val="both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/>
              </w:rPr>
              <w:t>0</w:t>
            </w:r>
            <w:r>
              <w:rPr>
                <w:rFonts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 </w:t>
            </w:r>
          </w:p>
        </w:tc>
        <w:tc>
          <w:tcPr>
            <w:tcW w:w="7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418614E">
            <w:pPr>
              <w:rPr>
                <w:rFonts w:hint="eastAsia" w:asci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 w14:paraId="79A6A194"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3" w:firstLineChars="200"/>
        <w:jc w:val="both"/>
        <w:textAlignment w:val="auto"/>
        <w:rPr>
          <w:rFonts w:hint="eastAsia" w:ascii="仿宋_GB2312" w:hAnsi="仿宋_GB2312" w:eastAsia="仿宋_GB2312" w:cs="仿宋_GB2312"/>
          <w:b/>
          <w:bCs/>
          <w:i w:val="0"/>
          <w:caps w:val="0"/>
          <w:smallCaps w:val="0"/>
          <w:color w:val="333333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i w:val="0"/>
          <w:caps w:val="0"/>
          <w:smallCaps w:val="0"/>
          <w:color w:val="333333"/>
          <w:spacing w:val="0"/>
          <w:sz w:val="32"/>
          <w:szCs w:val="32"/>
        </w:rPr>
        <w:t>五、存在的主要问题及改进情况</w:t>
      </w:r>
    </w:p>
    <w:p w14:paraId="4F972FD6"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  <w:lang w:eastAsia="zh-CN"/>
        </w:rPr>
        <w:t>（一）存在问题：一是</w:t>
      </w:r>
      <w:r>
        <w:rPr>
          <w:rFonts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  <w:t>主动公开政府信息的责任意识有待增强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  <w:lang w:val="en-US" w:eastAsia="zh-CN"/>
        </w:rPr>
        <w:t>个别信息公开时虽然填写了“三审表”，但审查把关质量不高，时常出现错敏词现象</w:t>
      </w:r>
      <w:r>
        <w:rPr>
          <w:rFonts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  <w:t>;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  <w:lang w:eastAsia="zh-CN"/>
        </w:rPr>
        <w:t>二是个别</w:t>
      </w:r>
      <w:r>
        <w:rPr>
          <w:rFonts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  <w:t>信息公开不及时,对于单位发生的重要活动信息形成工作动态予以公开公示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  <w:lang w:val="en-US" w:eastAsia="zh-CN"/>
        </w:rPr>
        <w:t>的及时性不强；三是信息公开数量有待提升。</w:t>
      </w:r>
    </w:p>
    <w:p w14:paraId="63C34A66"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  <w:lang w:eastAsia="zh-CN"/>
        </w:rPr>
        <w:t>（二）改进措施：一是进一步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  <w:lang w:val="en-US" w:eastAsia="zh-CN"/>
        </w:rPr>
        <w:t>提高对政府信息公开的重视程度，公开前认真把关，严禁出现错敏信息现象。二是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  <w:lang w:eastAsia="zh-CN"/>
        </w:rPr>
        <w:t>加强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  <w:lang w:val="en-US" w:eastAsia="zh-CN"/>
        </w:rPr>
        <w:t>全体干部职工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  <w:lang w:eastAsia="zh-CN"/>
        </w:rPr>
        <w:t>业务培训，</w:t>
      </w:r>
      <w:r>
        <w:rPr>
          <w:rFonts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  <w:t>提高工作人员的责任意识,增强运用规范化流程推动政府信息公开的自觉性。</w:t>
      </w: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  <w:lang w:eastAsia="zh-CN"/>
        </w:rPr>
        <w:t>二是</w:t>
      </w:r>
      <w:r>
        <w:rPr>
          <w:rFonts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  <w:t>县医保局将继续认真贯彻落实上级全面推进政务公开工作决策部署，坚持以公开为常态、不公开为例外，紧密结合实际，加大主动公开力度，及时、准确、规范的发布政府信息,努力提高政务公开的针对性、实效性。</w:t>
      </w:r>
    </w:p>
    <w:p w14:paraId="3F94FB0C"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3" w:firstLineChars="200"/>
        <w:jc w:val="both"/>
        <w:textAlignment w:val="auto"/>
        <w:rPr>
          <w:rFonts w:hint="eastAsia" w:ascii="仿宋_GB2312" w:hAnsi="仿宋_GB2312" w:eastAsia="仿宋_GB2312" w:cs="仿宋_GB2312"/>
          <w:b/>
          <w:bCs/>
          <w:i w:val="0"/>
          <w:caps w:val="0"/>
          <w:smallCaps w:val="0"/>
          <w:color w:val="333333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i w:val="0"/>
          <w:caps w:val="0"/>
          <w:smallCaps w:val="0"/>
          <w:color w:val="333333"/>
          <w:spacing w:val="0"/>
          <w:sz w:val="32"/>
          <w:szCs w:val="32"/>
        </w:rPr>
        <w:t>六、其他需要报告的事项</w:t>
      </w:r>
    </w:p>
    <w:p w14:paraId="76D682EE"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  <w:t>无。</w:t>
      </w:r>
    </w:p>
    <w:p w14:paraId="70D0215C"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</w:pPr>
    </w:p>
    <w:p w14:paraId="1F443BBC"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</w:pPr>
    </w:p>
    <w:p w14:paraId="74838C34"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both"/>
        <w:textAlignment w:val="auto"/>
        <w:rPr>
          <w:rFonts w:hint="default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  <w:lang w:val="en-US" w:eastAsia="zh-CN"/>
        </w:rPr>
        <w:t xml:space="preserve">                             2026年1月19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  <w:lang w:val="en-US" w:eastAsia="zh-CN"/>
        </w:rPr>
        <w:t>日</w:t>
      </w:r>
    </w:p>
    <w:p w14:paraId="68103E93"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</w:pPr>
    </w:p>
    <w:p w14:paraId="149A524E"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</w:pPr>
    </w:p>
    <w:p w14:paraId="13E33C44"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smallCaps w:val="0"/>
          <w:color w:val="333333"/>
          <w:spacing w:val="0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50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长城小标宋体">
    <w:altName w:val="宋体"/>
    <w:panose1 w:val="02010609010101010101"/>
    <w:charset w:val="00"/>
    <w:family w:val="auto"/>
    <w:pitch w:val="default"/>
    <w:sig w:usb0="00000000" w:usb1="00000000" w:usb2="00000000" w:usb3="00000000" w:csb0="0000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SOF439EEF50">
    <w:panose1 w:val="02010609060101010101"/>
    <w:charset w:val="86"/>
    <w:family w:val="auto"/>
    <w:pitch w:val="default"/>
    <w:sig w:usb0="00000001" w:usb1="00000000" w:usb2="00000000" w:usb3="00000000" w:csb0="00040001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ulTrailSpace/>
    <w:doNotExpandShiftReturn/>
    <w:adjustLineHeightInTable/>
    <w:useFELayout/>
    <w:doNotUseIndentAsNumberingTabStop/>
    <w:compatSetting w:name="compatibilityMode" w:uri="http://schemas.microsoft.com/office/word" w:val="14"/>
  </w:compat>
  <w:docVars>
    <w:docVar w:name="commondata" w:val="eyJoZGlkIjoiMjRlYWUyOWZiNTdmMDgzYTJlMGUzYzdhNWM4ZWFhZWEifQ=="/>
  </w:docVars>
  <w:rsids>
    <w:rsidRoot w:val="00000000"/>
    <w:rsid w:val="0A3B05AB"/>
    <w:rsid w:val="18965EEB"/>
    <w:rsid w:val="1E071FB2"/>
    <w:rsid w:val="226014EC"/>
    <w:rsid w:val="2DFD367E"/>
    <w:rsid w:val="2E905F6E"/>
    <w:rsid w:val="36A77C18"/>
    <w:rsid w:val="45AB4C0F"/>
    <w:rsid w:val="4E777052"/>
    <w:rsid w:val="56A628E2"/>
    <w:rsid w:val="61523D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Calibri" w:hAnsi="Calibri" w:eastAsia="宋体" w:cs="Arial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9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link w:val="10"/>
    <w:qFormat/>
    <w:uiPriority w:val="0"/>
    <w:pPr>
      <w:keepNext/>
      <w:keepLines/>
      <w:spacing w:before="260" w:after="260" w:line="415" w:lineRule="auto"/>
      <w:outlineLvl w:val="1"/>
    </w:pPr>
    <w:rPr>
      <w:rFonts w:ascii="Times New Roman" w:hAnsi="Times New Roman" w:eastAsia="黑体"/>
      <w:b/>
      <w:bCs/>
      <w:sz w:val="32"/>
      <w:szCs w:val="32"/>
    </w:rPr>
  </w:style>
  <w:style w:type="paragraph" w:styleId="4">
    <w:name w:val="heading 3"/>
    <w:basedOn w:val="1"/>
    <w:next w:val="1"/>
    <w:link w:val="11"/>
    <w:qFormat/>
    <w:uiPriority w:val="0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7">
    <w:name w:val="Default Paragraph Font"/>
    <w:autoRedefine/>
    <w:qFormat/>
    <w:uiPriority w:val="0"/>
  </w:style>
  <w:style w:type="table" w:default="1" w:styleId="6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Normal (Web)"/>
    <w:basedOn w:val="1"/>
    <w:autoRedefine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/>
    </w:rPr>
  </w:style>
  <w:style w:type="character" w:styleId="8">
    <w:name w:val="Strong"/>
    <w:basedOn w:val="7"/>
    <w:autoRedefine/>
    <w:qFormat/>
    <w:uiPriority w:val="0"/>
    <w:rPr>
      <w:b/>
    </w:rPr>
  </w:style>
  <w:style w:type="character" w:customStyle="1" w:styleId="9">
    <w:name w:val="heading 1 Char"/>
    <w:basedOn w:val="7"/>
    <w:link w:val="2"/>
    <w:qFormat/>
    <w:uiPriority w:val="0"/>
    <w:rPr>
      <w:rFonts w:ascii="Calibri" w:hAnsi="Calibri" w:eastAsia="宋体" w:cs="Arial"/>
      <w:b/>
      <w:bCs/>
      <w:kern w:val="44"/>
      <w:sz w:val="44"/>
      <w:szCs w:val="44"/>
      <w:lang w:val="en-US" w:eastAsia="zh-CN" w:bidi="ar-SA"/>
    </w:rPr>
  </w:style>
  <w:style w:type="character" w:customStyle="1" w:styleId="10">
    <w:name w:val="heading 2 Char"/>
    <w:basedOn w:val="7"/>
    <w:link w:val="3"/>
    <w:qFormat/>
    <w:uiPriority w:val="0"/>
    <w:rPr>
      <w:rFonts w:ascii="Times New Roman" w:hAnsi="Calibri" w:eastAsia="黑体" w:cs="Arial"/>
      <w:b/>
      <w:bCs/>
      <w:kern w:val="2"/>
      <w:sz w:val="32"/>
      <w:szCs w:val="32"/>
      <w:lang w:val="en-US" w:eastAsia="zh-CN" w:bidi="ar-SA"/>
    </w:rPr>
  </w:style>
  <w:style w:type="character" w:customStyle="1" w:styleId="11">
    <w:name w:val="heading 3 Char"/>
    <w:basedOn w:val="7"/>
    <w:link w:val="4"/>
    <w:qFormat/>
    <w:uiPriority w:val="0"/>
    <w:rPr>
      <w:rFonts w:ascii="Calibri" w:hAnsi="Calibri" w:eastAsia="宋体" w:cs="Arial"/>
      <w:b/>
      <w:bCs/>
      <w:kern w:val="2"/>
      <w:sz w:val="32"/>
      <w:szCs w:val="3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 主题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主题">
      <a:majorFont>
        <a:latin typeface=""/>
        <a:ea typeface=""/>
        <a:cs typeface=""/>
      </a:majorFont>
      <a:minorFont>
        <a:latin typeface=""/>
        <a:ea typeface=""/>
        <a:cs typeface=""/>
      </a:minorFont>
    </a:fontScheme>
    <a:fmtScheme name="Office 主题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1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1"/>
        </a:gradFill>
      </a:fillStyleLst>
      <a:lnStyleLst>
        <a:ln w="6350" cap="flat" cmpd="sng">
          <a:solidFill>
            <a:schemeClr val="phClr"/>
          </a:solidFill>
          <a:prstDash val="solid"/>
          <a:miter/>
        </a:ln>
        <a:ln w="12700" cap="flat" cmpd="sng">
          <a:solidFill>
            <a:schemeClr val="phClr"/>
          </a:solidFill>
          <a:prstDash val="solid"/>
          <a:miter/>
        </a:ln>
        <a:ln w="19050" cap="flat" cmpd="sng">
          <a:solidFill>
            <a:schemeClr val="phClr"/>
          </a:solidFill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2745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1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ustomData xmlns="http://www.yozosoft.com.cn/officeDocument/2016/customData">
  <customProps>
    <docPr revisions="3 0 5 0 0 0 1 0 0 0 3000 0 1 1 1 1"/>
    <sectPr/>
  </customProps>
</customData>
</file>

<file path=customXml/itemProps1.xml><?xml version="1.0" encoding="utf-8"?>
<ds:datastoreItem xmlns:ds="http://schemas.openxmlformats.org/officeDocument/2006/customXml" ds:itemID="{5E9771E9-2AD7-45D5-BDF3-0A43B0113C0F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Pages>5</Pages>
  <Words>2110</Words>
  <Characters>2149</Characters>
  <Lines>0</Lines>
  <Paragraphs>42</Paragraphs>
  <TotalTime>40</TotalTime>
  <ScaleCrop>false</ScaleCrop>
  <LinksUpToDate>false</LinksUpToDate>
  <CharactersWithSpaces>2371</CharactersWithSpaces>
  <Application>WPS Office_12.1.0.24657_F1E327BC-269C-435d-A152-05C5408002CA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2022-01-24T07:20:00Z</dcterms:created>
  <dc:creator>Administrator</dc:creator>
  <cp:lastModifiedBy>奋斗</cp:lastModifiedBy>
  <dcterms:modified xsi:type="dcterms:W3CDTF">2026-01-19T06:06:45Z</dcterms:modified>
  <cp:revision>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342B436907E2402FA1C787A09F391C99</vt:lpwstr>
  </property>
  <property fmtid="{D5CDD505-2E9C-101B-9397-08002B2CF9AE}" pid="4" name="KSOTemplateDocerSaveRecord">
    <vt:lpwstr>eyJoZGlkIjoiMjRlYWUyOWZiNTdmMDgzYTJlMGUzYzdhNWM4ZWFhZWEiLCJ1c2VySWQiOiI5NTE4NDQyNDcifQ==</vt:lpwstr>
  </property>
</Properties>
</file>