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211C3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2021-02-19T03:59:00Z</dcterms:created>
  <dc:creator>user</dc:creator>
  <cp:lastModifiedBy>DELL</cp:lastModifiedBy>
  <dcterms:modified xsi:type="dcterms:W3CDTF">2021-03-12T02:10:29Z</dcterms:modified>
  <dc:title>2021年部门预算信息公开目录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